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2FF39" w14:textId="27D3862A" w:rsidR="00F6260D" w:rsidRDefault="00E34183" w:rsidP="00F6260D">
      <w:pPr>
        <w:pStyle w:val="Title"/>
        <w:jc w:val="left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78CEC1B6" wp14:editId="43F49F6F">
            <wp:extent cx="3432880" cy="210189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xFAC_logo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80" cy="21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60D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741E6" wp14:editId="7E3CC7B0">
                <wp:simplePos x="0" y="0"/>
                <wp:positionH relativeFrom="column">
                  <wp:posOffset>-635</wp:posOffset>
                </wp:positionH>
                <wp:positionV relativeFrom="paragraph">
                  <wp:posOffset>118110</wp:posOffset>
                </wp:positionV>
                <wp:extent cx="2494280" cy="831215"/>
                <wp:effectExtent l="0" t="0" r="0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BB05C" w14:textId="3ECA7B18" w:rsidR="00F6260D" w:rsidRDefault="0084594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SYA</w:t>
                            </w:r>
                            <w:r w:rsidR="00F6260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LACROSSE</w:t>
                            </w:r>
                          </w:p>
                          <w:p w14:paraId="0950E01C" w14:textId="50D98DF1" w:rsidR="00F6260D" w:rsidRPr="00F6260D" w:rsidRDefault="00F6260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260D">
                              <w:rPr>
                                <w:b/>
                                <w:sz w:val="36"/>
                                <w:szCs w:val="36"/>
                              </w:rPr>
                              <w:t>PLEDGE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74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9.3pt;width:196.4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" filled="f" stroked="f">
                <v:textbox>
                  <w:txbxContent>
                    <w:p w14:paraId="34EBB05C" w14:textId="3ECA7B18" w:rsidR="00F6260D" w:rsidRDefault="0084594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SYA</w:t>
                      </w:r>
                      <w:r w:rsidR="00F6260D">
                        <w:rPr>
                          <w:b/>
                          <w:sz w:val="36"/>
                          <w:szCs w:val="36"/>
                        </w:rPr>
                        <w:t xml:space="preserve"> LACROSSE</w:t>
                      </w:r>
                    </w:p>
                    <w:p w14:paraId="0950E01C" w14:textId="50D98DF1" w:rsidR="00F6260D" w:rsidRPr="00F6260D" w:rsidRDefault="00F6260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6260D">
                        <w:rPr>
                          <w:b/>
                          <w:sz w:val="36"/>
                          <w:szCs w:val="36"/>
                        </w:rPr>
                        <w:t>PLEDGE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57F18E" w14:textId="1CD9B704" w:rsidR="00274582" w:rsidRPr="00F6260D" w:rsidRDefault="00274582" w:rsidP="00F6260D">
      <w:pPr>
        <w:pStyle w:val="Title"/>
        <w:jc w:val="left"/>
        <w:rPr>
          <w:color w:val="auto"/>
          <w:sz w:val="32"/>
        </w:rPr>
      </w:pPr>
      <w:r w:rsidRPr="00F6260D">
        <w:rPr>
          <w:color w:val="auto"/>
          <w:sz w:val="32"/>
        </w:rPr>
        <w:t>PLAYER NAME_______________________________________________________</w:t>
      </w:r>
      <w:r w:rsidR="00F6260D">
        <w:rPr>
          <w:color w:val="auto"/>
          <w:sz w:val="32"/>
        </w:rPr>
        <w:br/>
      </w:r>
      <w:r w:rsidR="00F6260D">
        <w:rPr>
          <w:color w:val="auto"/>
          <w:sz w:val="32"/>
        </w:rPr>
        <w:br/>
        <w:t xml:space="preserve">PLAYER AGE </w:t>
      </w:r>
      <w:r w:rsidRPr="00F6260D">
        <w:rPr>
          <w:color w:val="auto"/>
          <w:sz w:val="32"/>
        </w:rPr>
        <w:t>GROUP_________________</w:t>
      </w:r>
      <w:r w:rsidR="00F6260D" w:rsidRPr="00F6260D">
        <w:rPr>
          <w:color w:val="auto"/>
          <w:sz w:val="32"/>
        </w:rPr>
        <w:t>________</w:t>
      </w:r>
      <w:r w:rsidRPr="00F6260D">
        <w:rPr>
          <w:color w:val="auto"/>
          <w:sz w:val="32"/>
        </w:rPr>
        <w:t>TEA</w:t>
      </w:r>
      <w:r w:rsidR="00F6260D" w:rsidRPr="00F6260D">
        <w:rPr>
          <w:color w:val="auto"/>
          <w:sz w:val="32"/>
        </w:rPr>
        <w:t>M_____________________________</w:t>
      </w:r>
      <w:r w:rsidR="00F6260D">
        <w:rPr>
          <w:color w:val="auto"/>
          <w:sz w:val="32"/>
        </w:rPr>
        <w:t>__</w:t>
      </w:r>
    </w:p>
    <w:tbl>
      <w:tblPr>
        <w:tblStyle w:val="TableGrid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561"/>
        <w:gridCol w:w="11349"/>
      </w:tblGrid>
      <w:tr w:rsidR="00727F6C" w14:paraId="646FDA30" w14:textId="77777777" w:rsidTr="00731373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1DA96AC" w14:textId="47C9029D" w:rsidR="00727F6C" w:rsidRPr="00AE2DD4" w:rsidRDefault="00F6260D" w:rsidP="00731373">
            <w:pPr>
              <w:pStyle w:val="Heading1"/>
            </w:pPr>
            <w:r>
              <w:t xml:space="preserve">What is LAX </w:t>
            </w:r>
            <w:r>
              <w:br/>
              <w:t>FOR A CAUSE</w:t>
            </w:r>
            <w:r w:rsidR="006F4DE4">
              <w:t>?</w:t>
            </w:r>
          </w:p>
        </w:tc>
        <w:tc>
          <w:tcPr>
            <w:tcW w:w="1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32643" w14:textId="48BA65D2" w:rsidR="00727F6C" w:rsidRPr="00274582" w:rsidRDefault="00845946" w:rsidP="008F700E">
            <w:pPr>
              <w:rPr>
                <w:b/>
              </w:rPr>
            </w:pPr>
            <w:r>
              <w:rPr>
                <w:b/>
              </w:rPr>
              <w:t>SYA</w:t>
            </w:r>
            <w:r w:rsidR="00F6260D">
              <w:rPr>
                <w:b/>
              </w:rPr>
              <w:t xml:space="preserve"> Lacrosse is co-hosting</w:t>
            </w:r>
            <w:r w:rsidR="00D919CB">
              <w:rPr>
                <w:b/>
              </w:rPr>
              <w:t xml:space="preserve"> our second annual</w:t>
            </w:r>
            <w:r w:rsidR="001B7828">
              <w:rPr>
                <w:b/>
              </w:rPr>
              <w:t xml:space="preserve"> </w:t>
            </w:r>
            <w:r w:rsidR="00F6260D">
              <w:rPr>
                <w:b/>
              </w:rPr>
              <w:t>LAX</w:t>
            </w:r>
            <w:r w:rsidR="001B7828">
              <w:rPr>
                <w:b/>
              </w:rPr>
              <w:t xml:space="preserve">4ACause </w:t>
            </w:r>
            <w:r w:rsidR="006F4DE4" w:rsidRPr="00274582">
              <w:rPr>
                <w:b/>
              </w:rPr>
              <w:t xml:space="preserve"> tournament on March 1</w:t>
            </w:r>
            <w:r w:rsidR="00EC25C2">
              <w:rPr>
                <w:b/>
              </w:rPr>
              <w:t>7</w:t>
            </w:r>
            <w:bookmarkStart w:id="0" w:name="_GoBack"/>
            <w:bookmarkEnd w:id="0"/>
            <w:r w:rsidR="006F4DE4" w:rsidRPr="00274582">
              <w:rPr>
                <w:b/>
                <w:vertAlign w:val="superscript"/>
              </w:rPr>
              <w:t>th</w:t>
            </w:r>
            <w:r w:rsidR="00D919CB">
              <w:rPr>
                <w:b/>
              </w:rPr>
              <w:t xml:space="preserve"> at Centreville High School </w:t>
            </w:r>
            <w:r w:rsidR="00F6260D">
              <w:rPr>
                <w:b/>
              </w:rPr>
              <w:t>t</w:t>
            </w:r>
            <w:r w:rsidR="006F4DE4" w:rsidRPr="00274582">
              <w:rPr>
                <w:b/>
              </w:rPr>
              <w:t xml:space="preserve">o support </w:t>
            </w:r>
            <w:r w:rsidR="008F700E">
              <w:rPr>
                <w:b/>
              </w:rPr>
              <w:t>Special Love</w:t>
            </w:r>
            <w:r w:rsidR="00F6260D">
              <w:rPr>
                <w:b/>
              </w:rPr>
              <w:t xml:space="preserve"> </w:t>
            </w:r>
            <w:r w:rsidR="008F700E">
              <w:rPr>
                <w:b/>
              </w:rPr>
              <w:t>for children with cancer</w:t>
            </w:r>
            <w:r w:rsidR="006F4DE4" w:rsidRPr="00274582">
              <w:rPr>
                <w:b/>
              </w:rPr>
              <w:t>. Our goal is to raise $</w:t>
            </w:r>
            <w:r w:rsidR="00CB4D05">
              <w:rPr>
                <w:b/>
              </w:rPr>
              <w:t>10</w:t>
            </w:r>
            <w:r w:rsidR="001B7828">
              <w:rPr>
                <w:b/>
              </w:rPr>
              <w:t xml:space="preserve">,000 for </w:t>
            </w:r>
            <w:r w:rsidR="008F700E">
              <w:rPr>
                <w:b/>
              </w:rPr>
              <w:t>Special Love.</w:t>
            </w:r>
            <w:r w:rsidR="001B7828">
              <w:rPr>
                <w:b/>
              </w:rPr>
              <w:t xml:space="preserve"> </w:t>
            </w:r>
          </w:p>
        </w:tc>
      </w:tr>
      <w:tr w:rsidR="00727F6C" w14:paraId="74A8F2C6" w14:textId="77777777" w:rsidTr="00731373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2125B53" w14:textId="38940734" w:rsidR="00727F6C" w:rsidRPr="00AE2DD4" w:rsidRDefault="00F6260D" w:rsidP="00F6260D">
            <w:pPr>
              <w:pStyle w:val="Heading1"/>
            </w:pPr>
            <w:r>
              <w:t>We N</w:t>
            </w:r>
            <w:r w:rsidR="006F4DE4">
              <w:t xml:space="preserve">eed </w:t>
            </w:r>
            <w:r>
              <w:t>Your Support!</w:t>
            </w:r>
          </w:p>
        </w:tc>
        <w:tc>
          <w:tcPr>
            <w:tcW w:w="1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64A9C" w14:textId="7F4441FB" w:rsidR="00727F6C" w:rsidRPr="00274582" w:rsidRDefault="00F6260D" w:rsidP="00845946">
            <w:pPr>
              <w:rPr>
                <w:b/>
              </w:rPr>
            </w:pPr>
            <w:r>
              <w:rPr>
                <w:b/>
              </w:rPr>
              <w:t>Your tax-deductible</w:t>
            </w:r>
            <w:r w:rsidR="006F4DE4" w:rsidRPr="00274582">
              <w:rPr>
                <w:b/>
              </w:rPr>
              <w:t xml:space="preserve"> donation of $5, $10 or $20</w:t>
            </w:r>
            <w:r w:rsidR="008F700E">
              <w:rPr>
                <w:b/>
              </w:rPr>
              <w:t xml:space="preserve"> supports Special for children with cancer</w:t>
            </w:r>
            <w:r>
              <w:rPr>
                <w:b/>
              </w:rPr>
              <w:t xml:space="preserve">! </w:t>
            </w:r>
            <w:r w:rsidR="001B7828">
              <w:rPr>
                <w:b/>
              </w:rPr>
              <w:t xml:space="preserve"> </w:t>
            </w:r>
            <w:r>
              <w:rPr>
                <w:b/>
              </w:rPr>
              <w:t xml:space="preserve">Make checks payable to </w:t>
            </w:r>
            <w:r w:rsidR="00845946">
              <w:rPr>
                <w:b/>
              </w:rPr>
              <w:t>SYA</w:t>
            </w:r>
            <w:r w:rsidR="001B7828">
              <w:rPr>
                <w:b/>
              </w:rPr>
              <w:t xml:space="preserve"> Lacrosse or use the </w:t>
            </w:r>
            <w:proofErr w:type="spellStart"/>
            <w:r w:rsidR="001B7828">
              <w:rPr>
                <w:b/>
              </w:rPr>
              <w:t>paypal</w:t>
            </w:r>
            <w:proofErr w:type="spellEnd"/>
            <w:r w:rsidR="001B7828">
              <w:rPr>
                <w:b/>
              </w:rPr>
              <w:t xml:space="preserve"> link on the Lax4ACause page at SYA Lacrosse.org.  Tax deductible r</w:t>
            </w:r>
            <w:r w:rsidR="000A3D5C">
              <w:rPr>
                <w:b/>
              </w:rPr>
              <w:t>eceipt</w:t>
            </w:r>
            <w:r>
              <w:rPr>
                <w:b/>
              </w:rPr>
              <w:t>s are available at</w:t>
            </w:r>
            <w:r w:rsidR="00845946">
              <w:rPr>
                <w:b/>
              </w:rPr>
              <w:t xml:space="preserve"> syalacrosse</w:t>
            </w:r>
            <w:r w:rsidR="000A3D5C">
              <w:rPr>
                <w:b/>
              </w:rPr>
              <w:t>.org</w:t>
            </w:r>
            <w:r w:rsidR="00845946">
              <w:rPr>
                <w:b/>
              </w:rPr>
              <w:t>/</w:t>
            </w:r>
            <w:r w:rsidR="000A3D5C">
              <w:rPr>
                <w:b/>
              </w:rPr>
              <w:t>LAX for a Cause</w:t>
            </w:r>
            <w:r>
              <w:rPr>
                <w:b/>
              </w:rPr>
              <w:t>. THANK YOU!</w:t>
            </w:r>
          </w:p>
        </w:tc>
      </w:tr>
    </w:tbl>
    <w:p w14:paraId="1076874D" w14:textId="77777777" w:rsidR="00727F6C" w:rsidRDefault="00727F6C" w:rsidP="00731373"/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556"/>
        <w:gridCol w:w="2930"/>
        <w:gridCol w:w="3670"/>
        <w:gridCol w:w="3472"/>
        <w:gridCol w:w="1282"/>
      </w:tblGrid>
      <w:tr w:rsidR="00727F6C" w:rsidRPr="003A6207" w14:paraId="4F66F5E4" w14:textId="77777777" w:rsidTr="00BA3015">
        <w:trPr>
          <w:tblHeader/>
        </w:trPr>
        <w:tc>
          <w:tcPr>
            <w:tcW w:w="2556" w:type="dxa"/>
            <w:shd w:val="clear" w:color="auto" w:fill="C6D9F1" w:themeFill="text2" w:themeFillTint="33"/>
          </w:tcPr>
          <w:p w14:paraId="2E3141B5" w14:textId="77777777" w:rsidR="00727F6C" w:rsidRPr="00490823" w:rsidRDefault="006F4DE4" w:rsidP="00731373">
            <w:pPr>
              <w:pStyle w:val="Heading1"/>
            </w:pPr>
            <w:r>
              <w:t>First name</w:t>
            </w:r>
          </w:p>
        </w:tc>
        <w:tc>
          <w:tcPr>
            <w:tcW w:w="2930" w:type="dxa"/>
            <w:shd w:val="clear" w:color="auto" w:fill="C6D9F1" w:themeFill="text2" w:themeFillTint="33"/>
          </w:tcPr>
          <w:p w14:paraId="32B28117" w14:textId="77777777" w:rsidR="00727F6C" w:rsidRPr="00490823" w:rsidRDefault="006F4DE4" w:rsidP="00731373">
            <w:pPr>
              <w:pStyle w:val="Heading1"/>
            </w:pPr>
            <w:r>
              <w:t>Last Name</w:t>
            </w:r>
          </w:p>
        </w:tc>
        <w:tc>
          <w:tcPr>
            <w:tcW w:w="3670" w:type="dxa"/>
            <w:shd w:val="clear" w:color="auto" w:fill="C6D9F1" w:themeFill="text2" w:themeFillTint="33"/>
          </w:tcPr>
          <w:p w14:paraId="050F1C03" w14:textId="77777777" w:rsidR="00727F6C" w:rsidRPr="00490823" w:rsidRDefault="006F4DE4" w:rsidP="00731373">
            <w:pPr>
              <w:pStyle w:val="Heading1"/>
            </w:pPr>
            <w:r>
              <w:t>email</w:t>
            </w:r>
          </w:p>
        </w:tc>
        <w:tc>
          <w:tcPr>
            <w:tcW w:w="3472" w:type="dxa"/>
            <w:shd w:val="clear" w:color="auto" w:fill="C6D9F1" w:themeFill="text2" w:themeFillTint="33"/>
          </w:tcPr>
          <w:p w14:paraId="2FB24B99" w14:textId="77777777" w:rsidR="00727F6C" w:rsidRPr="00490823" w:rsidRDefault="006F4DE4" w:rsidP="00731373">
            <w:pPr>
              <w:pStyle w:val="Heading1"/>
            </w:pPr>
            <w:r>
              <w:t>Home Phone</w:t>
            </w:r>
          </w:p>
        </w:tc>
        <w:tc>
          <w:tcPr>
            <w:tcW w:w="1282" w:type="dxa"/>
            <w:shd w:val="clear" w:color="auto" w:fill="C6D9F1" w:themeFill="text2" w:themeFillTint="33"/>
          </w:tcPr>
          <w:p w14:paraId="660B025F" w14:textId="77777777" w:rsidR="00727F6C" w:rsidRPr="003A6207" w:rsidRDefault="006F4DE4" w:rsidP="00731373">
            <w:pPr>
              <w:pStyle w:val="Heading1"/>
            </w:pPr>
            <w:r>
              <w:t>Donation</w:t>
            </w:r>
          </w:p>
        </w:tc>
      </w:tr>
      <w:tr w:rsidR="00727F6C" w:rsidRPr="003A6207" w14:paraId="4C848E7E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3BF3FD93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1A53D0C3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1C7C92F2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721E1A0A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7D9E075" w14:textId="77777777" w:rsidR="00727F6C" w:rsidRPr="003A6207" w:rsidRDefault="00727F6C" w:rsidP="00731373"/>
        </w:tc>
      </w:tr>
      <w:tr w:rsidR="00727F6C" w:rsidRPr="003A6207" w14:paraId="6654F7D3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45B5523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0EDDDFA2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70D8FB00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4F223532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6E5FA54A" w14:textId="77777777" w:rsidR="00727F6C" w:rsidRPr="003A6207" w:rsidRDefault="00727F6C" w:rsidP="00731373"/>
        </w:tc>
      </w:tr>
      <w:tr w:rsidR="00727F6C" w:rsidRPr="003A6207" w14:paraId="269CC095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4B441E0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7250219D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07266BD1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6802D411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4F8E7148" w14:textId="77777777" w:rsidR="00727F6C" w:rsidRPr="003A6207" w:rsidRDefault="00727F6C" w:rsidP="00731373"/>
        </w:tc>
      </w:tr>
      <w:tr w:rsidR="00727F6C" w:rsidRPr="003A6207" w14:paraId="6A46A146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694DD68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77FED158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05B212C3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1B8664A3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DCF719F" w14:textId="77777777" w:rsidR="00727F6C" w:rsidRPr="003A6207" w:rsidRDefault="00727F6C" w:rsidP="00731373"/>
        </w:tc>
      </w:tr>
      <w:tr w:rsidR="00727F6C" w:rsidRPr="003A6207" w14:paraId="2CF4AD14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32A5E355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210EF2BF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55834C12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290A41B5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9877734" w14:textId="77777777" w:rsidR="00727F6C" w:rsidRPr="003A6207" w:rsidRDefault="00727F6C" w:rsidP="00731373"/>
        </w:tc>
      </w:tr>
      <w:tr w:rsidR="00727F6C" w:rsidRPr="003A6207" w14:paraId="42E348F7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41A0B208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4CDAA79C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7B5CE92E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366A7DED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2E6DBC73" w14:textId="77777777" w:rsidR="00727F6C" w:rsidRPr="003A6207" w:rsidRDefault="00727F6C" w:rsidP="00731373"/>
        </w:tc>
      </w:tr>
      <w:tr w:rsidR="00727F6C" w:rsidRPr="003A6207" w14:paraId="530967C0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473069F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BD1C1E6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690880F9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0648CA5F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31883FEE" w14:textId="77777777" w:rsidR="00727F6C" w:rsidRPr="003A6207" w:rsidRDefault="00727F6C" w:rsidP="00731373"/>
        </w:tc>
      </w:tr>
      <w:tr w:rsidR="00727F6C" w:rsidRPr="003A6207" w14:paraId="552A2FB1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ADE05DF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2293FCAD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22514953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2376ABC7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1AA8B4BB" w14:textId="77777777" w:rsidR="00727F6C" w:rsidRPr="003A6207" w:rsidRDefault="00727F6C" w:rsidP="00731373"/>
        </w:tc>
      </w:tr>
      <w:tr w:rsidR="00727F6C" w:rsidRPr="003A6207" w14:paraId="78295D2F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4E747743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51016A3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35414820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2478D675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4AC81062" w14:textId="77777777" w:rsidR="00727F6C" w:rsidRPr="003A6207" w:rsidRDefault="00727F6C" w:rsidP="00731373"/>
        </w:tc>
      </w:tr>
      <w:tr w:rsidR="00727F6C" w:rsidRPr="003A6207" w14:paraId="0E4B1C02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5E8CF41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2F63E222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25E6ECF3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271CDB67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1919CFF1" w14:textId="77777777" w:rsidR="00727F6C" w:rsidRPr="003A6207" w:rsidRDefault="00727F6C" w:rsidP="00731373"/>
        </w:tc>
      </w:tr>
      <w:tr w:rsidR="00727F6C" w:rsidRPr="003A6207" w14:paraId="7B94E864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727E28D4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CF13E61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7DF308B2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6FA17F6F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21A2BF62" w14:textId="77777777" w:rsidR="00727F6C" w:rsidRPr="003A6207" w:rsidRDefault="00727F6C" w:rsidP="00731373"/>
        </w:tc>
      </w:tr>
      <w:tr w:rsidR="00727F6C" w:rsidRPr="003A6207" w14:paraId="29CE66F1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AA443B5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2AC64881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13D836DC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68BD6006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4419B8AC" w14:textId="77777777" w:rsidR="00727F6C" w:rsidRPr="003A6207" w:rsidRDefault="00727F6C" w:rsidP="00731373"/>
        </w:tc>
      </w:tr>
      <w:tr w:rsidR="00727F6C" w:rsidRPr="003A6207" w14:paraId="225D64B9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E4FF7D3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0CE35669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0876BE42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4E6DA1B9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5EE21570" w14:textId="77777777" w:rsidR="00727F6C" w:rsidRPr="003A6207" w:rsidRDefault="00727F6C" w:rsidP="00731373"/>
        </w:tc>
      </w:tr>
      <w:tr w:rsidR="00727F6C" w:rsidRPr="003A6207" w14:paraId="73D7D4DA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73EDCA6C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047B7A70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1014CF11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09587162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2102648A" w14:textId="77777777" w:rsidR="00727F6C" w:rsidRPr="003A6207" w:rsidRDefault="00727F6C" w:rsidP="00731373"/>
        </w:tc>
      </w:tr>
      <w:tr w:rsidR="00727F6C" w:rsidRPr="003A6207" w14:paraId="6CEF3C20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3A0D9D6A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375CCCD7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7E2B2C11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594691D1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354F2B2" w14:textId="77777777" w:rsidR="00727F6C" w:rsidRPr="003A6207" w:rsidRDefault="00727F6C" w:rsidP="00731373"/>
        </w:tc>
      </w:tr>
      <w:tr w:rsidR="00727F6C" w:rsidRPr="003A6207" w14:paraId="7ADC6F4E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30E290F0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7EDF1496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4F25B0AF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73F7FC84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B9F5715" w14:textId="77777777" w:rsidR="00727F6C" w:rsidRPr="003A6207" w:rsidRDefault="00727F6C" w:rsidP="00731373"/>
        </w:tc>
      </w:tr>
      <w:tr w:rsidR="00727F6C" w:rsidRPr="003A6207" w14:paraId="6B154403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75A709C1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242E2C39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1A634AF8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6E3FD1C6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215F9649" w14:textId="77777777" w:rsidR="00727F6C" w:rsidRPr="003A6207" w:rsidRDefault="00727F6C" w:rsidP="00731373"/>
        </w:tc>
      </w:tr>
      <w:tr w:rsidR="00727F6C" w:rsidRPr="003A6207" w14:paraId="4D572434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9DF0A99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CA64B73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42A959A3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75E09A8D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44961958" w14:textId="77777777" w:rsidR="00727F6C" w:rsidRPr="003A6207" w:rsidRDefault="00727F6C" w:rsidP="00731373"/>
        </w:tc>
      </w:tr>
      <w:tr w:rsidR="00727F6C" w:rsidRPr="003A6207" w14:paraId="15C12574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314B390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C395887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6F061C3D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58765143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4E184FFB" w14:textId="77777777" w:rsidR="00727F6C" w:rsidRPr="003A6207" w:rsidRDefault="00727F6C" w:rsidP="00731373"/>
        </w:tc>
      </w:tr>
      <w:tr w:rsidR="00727F6C" w:rsidRPr="003A6207" w14:paraId="0701396A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DC6A1BE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3837BE41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4D8AA159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5A5CB616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31C25345" w14:textId="77777777" w:rsidR="00727F6C" w:rsidRPr="003A6207" w:rsidRDefault="00727F6C" w:rsidP="00731373"/>
        </w:tc>
      </w:tr>
      <w:tr w:rsidR="00727F6C" w:rsidRPr="003A6207" w14:paraId="4FEB9F0A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55044596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1FEE8088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1BC5B09C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0A1503ED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634457DD" w14:textId="77777777" w:rsidR="00727F6C" w:rsidRPr="003A6207" w:rsidRDefault="00727F6C" w:rsidP="00731373"/>
        </w:tc>
      </w:tr>
      <w:tr w:rsidR="00727F6C" w:rsidRPr="003A6207" w14:paraId="42E1BEEE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D410FBD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6405759D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407DEB77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39BF0F7E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71C237C0" w14:textId="77777777" w:rsidR="00727F6C" w:rsidRPr="003A6207" w:rsidRDefault="00727F6C" w:rsidP="00731373"/>
        </w:tc>
      </w:tr>
      <w:tr w:rsidR="00727F6C" w:rsidRPr="003A6207" w14:paraId="5438DBE7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96685CD" w14:textId="77777777" w:rsidR="00727F6C" w:rsidRPr="003A6207" w:rsidRDefault="00727F6C" w:rsidP="00731373"/>
        </w:tc>
        <w:tc>
          <w:tcPr>
            <w:tcW w:w="2930" w:type="dxa"/>
            <w:vAlign w:val="center"/>
          </w:tcPr>
          <w:p w14:paraId="1D280568" w14:textId="77777777" w:rsidR="00727F6C" w:rsidRPr="003A6207" w:rsidRDefault="00727F6C" w:rsidP="00731373"/>
        </w:tc>
        <w:tc>
          <w:tcPr>
            <w:tcW w:w="3670" w:type="dxa"/>
            <w:vAlign w:val="center"/>
          </w:tcPr>
          <w:p w14:paraId="23642AE5" w14:textId="77777777" w:rsidR="00727F6C" w:rsidRPr="003A6207" w:rsidRDefault="00727F6C" w:rsidP="00731373"/>
        </w:tc>
        <w:tc>
          <w:tcPr>
            <w:tcW w:w="3472" w:type="dxa"/>
            <w:vAlign w:val="center"/>
          </w:tcPr>
          <w:p w14:paraId="54CE4AF0" w14:textId="77777777" w:rsidR="00727F6C" w:rsidRPr="003A6207" w:rsidRDefault="00727F6C" w:rsidP="00731373"/>
        </w:tc>
        <w:tc>
          <w:tcPr>
            <w:tcW w:w="1282" w:type="dxa"/>
            <w:vAlign w:val="center"/>
          </w:tcPr>
          <w:p w14:paraId="091DB86D" w14:textId="77777777" w:rsidR="00727F6C" w:rsidRPr="003A6207" w:rsidRDefault="00727F6C" w:rsidP="00731373"/>
        </w:tc>
      </w:tr>
      <w:tr w:rsidR="00D919CB" w:rsidRPr="003A6207" w14:paraId="58436861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CC76607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78A1DAC1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74521180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0B765137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55166C3E" w14:textId="77777777" w:rsidR="00D919CB" w:rsidRPr="003A6207" w:rsidRDefault="00D919CB" w:rsidP="00731373"/>
        </w:tc>
      </w:tr>
      <w:tr w:rsidR="00D919CB" w:rsidRPr="003A6207" w14:paraId="6421B263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26B051DC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554125E2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3F573B73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10907748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113CCA18" w14:textId="77777777" w:rsidR="00D919CB" w:rsidRPr="003A6207" w:rsidRDefault="00D919CB" w:rsidP="00731373"/>
        </w:tc>
      </w:tr>
      <w:tr w:rsidR="00D919CB" w:rsidRPr="003A6207" w14:paraId="1CD7E138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876040F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02867072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7A947358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2C19DE13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7769470E" w14:textId="77777777" w:rsidR="00D919CB" w:rsidRPr="003A6207" w:rsidRDefault="00D919CB" w:rsidP="00731373"/>
        </w:tc>
      </w:tr>
      <w:tr w:rsidR="00D919CB" w:rsidRPr="003A6207" w14:paraId="23C9C8FA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41969CD8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4A0BDC24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44092A78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2EAF0BD2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0C65430C" w14:textId="77777777" w:rsidR="00D919CB" w:rsidRPr="003A6207" w:rsidRDefault="00D919CB" w:rsidP="00731373"/>
        </w:tc>
      </w:tr>
      <w:tr w:rsidR="00D919CB" w:rsidRPr="003A6207" w14:paraId="0802DEE6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5C4BC64F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6203B3F7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431C00D1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245835F5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671ABE49" w14:textId="77777777" w:rsidR="00D919CB" w:rsidRPr="003A6207" w:rsidRDefault="00D919CB" w:rsidP="00731373"/>
        </w:tc>
      </w:tr>
      <w:tr w:rsidR="00D919CB" w:rsidRPr="003A6207" w14:paraId="309109FF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6360F66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32F98B68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2A65D5F8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1FCE65FC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4C2B34AF" w14:textId="77777777" w:rsidR="00D919CB" w:rsidRPr="003A6207" w:rsidRDefault="00D919CB" w:rsidP="00731373"/>
        </w:tc>
      </w:tr>
      <w:tr w:rsidR="00D919CB" w:rsidRPr="003A6207" w14:paraId="213626B8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67D724BB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43A901DC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45B92C4A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6BE4E4C7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47299496" w14:textId="77777777" w:rsidR="00D919CB" w:rsidRPr="003A6207" w:rsidRDefault="00D919CB" w:rsidP="00731373"/>
        </w:tc>
      </w:tr>
      <w:tr w:rsidR="00D919CB" w:rsidRPr="003A6207" w14:paraId="5DE2134B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0D999635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5824189D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7BD12310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213B0976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70E6B607" w14:textId="77777777" w:rsidR="00D919CB" w:rsidRPr="003A6207" w:rsidRDefault="00D919CB" w:rsidP="00731373"/>
        </w:tc>
      </w:tr>
      <w:tr w:rsidR="00D919CB" w:rsidRPr="003A6207" w14:paraId="37C7C655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74CFA5E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7F2DB399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174FF16A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70ED3AA9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57F0465A" w14:textId="77777777" w:rsidR="00D919CB" w:rsidRPr="003A6207" w:rsidRDefault="00D919CB" w:rsidP="00731373"/>
        </w:tc>
      </w:tr>
      <w:tr w:rsidR="00D919CB" w:rsidRPr="003A6207" w14:paraId="58AF75C4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3F238D55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51F1C9CC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43D781BC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3D98CEFB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2A494A2D" w14:textId="77777777" w:rsidR="00D919CB" w:rsidRPr="003A6207" w:rsidRDefault="00D919CB" w:rsidP="00731373"/>
        </w:tc>
      </w:tr>
      <w:tr w:rsidR="00D919CB" w:rsidRPr="003A6207" w14:paraId="55FBD17A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4564ADE5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427008C0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5F0C906E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000DAE45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27E34C88" w14:textId="77777777" w:rsidR="00D919CB" w:rsidRPr="003A6207" w:rsidRDefault="00D919CB" w:rsidP="00731373"/>
        </w:tc>
      </w:tr>
      <w:tr w:rsidR="00D919CB" w:rsidRPr="003A6207" w14:paraId="5F20EB11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19C56C5F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45DB2FCF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04C5F3FE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392DF7F1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338DB9E2" w14:textId="77777777" w:rsidR="00D919CB" w:rsidRPr="003A6207" w:rsidRDefault="00D919CB" w:rsidP="00731373"/>
        </w:tc>
      </w:tr>
      <w:tr w:rsidR="00D919CB" w:rsidRPr="003A6207" w14:paraId="55F2B440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56BC37EB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0DBA191A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3761AF0C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39852678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44218B88" w14:textId="77777777" w:rsidR="00D919CB" w:rsidRPr="003A6207" w:rsidRDefault="00D919CB" w:rsidP="00731373"/>
        </w:tc>
      </w:tr>
      <w:tr w:rsidR="00D919CB" w:rsidRPr="003A6207" w14:paraId="584F1213" w14:textId="77777777" w:rsidTr="00BA3015">
        <w:trPr>
          <w:trHeight w:val="576"/>
        </w:trPr>
        <w:tc>
          <w:tcPr>
            <w:tcW w:w="2556" w:type="dxa"/>
            <w:vAlign w:val="center"/>
          </w:tcPr>
          <w:p w14:paraId="48195C0B" w14:textId="77777777" w:rsidR="00D919CB" w:rsidRPr="003A6207" w:rsidRDefault="00D919CB" w:rsidP="00731373"/>
        </w:tc>
        <w:tc>
          <w:tcPr>
            <w:tcW w:w="2930" w:type="dxa"/>
            <w:vAlign w:val="center"/>
          </w:tcPr>
          <w:p w14:paraId="0FECDBBB" w14:textId="77777777" w:rsidR="00D919CB" w:rsidRPr="003A6207" w:rsidRDefault="00D919CB" w:rsidP="00731373"/>
        </w:tc>
        <w:tc>
          <w:tcPr>
            <w:tcW w:w="3670" w:type="dxa"/>
            <w:vAlign w:val="center"/>
          </w:tcPr>
          <w:p w14:paraId="0CB63E39" w14:textId="77777777" w:rsidR="00D919CB" w:rsidRPr="003A6207" w:rsidRDefault="00D919CB" w:rsidP="00731373"/>
        </w:tc>
        <w:tc>
          <w:tcPr>
            <w:tcW w:w="3472" w:type="dxa"/>
            <w:vAlign w:val="center"/>
          </w:tcPr>
          <w:p w14:paraId="467DC768" w14:textId="77777777" w:rsidR="00D919CB" w:rsidRPr="003A6207" w:rsidRDefault="00D919CB" w:rsidP="00731373"/>
        </w:tc>
        <w:tc>
          <w:tcPr>
            <w:tcW w:w="1282" w:type="dxa"/>
            <w:vAlign w:val="center"/>
          </w:tcPr>
          <w:p w14:paraId="6257AB2F" w14:textId="77777777" w:rsidR="00D919CB" w:rsidRPr="003A6207" w:rsidRDefault="00D919CB" w:rsidP="00731373"/>
        </w:tc>
      </w:tr>
    </w:tbl>
    <w:p w14:paraId="071605DE" w14:textId="77777777" w:rsidR="00642511" w:rsidRPr="003A6207" w:rsidRDefault="00642511" w:rsidP="00731373"/>
    <w:sectPr w:rsidR="00642511" w:rsidRPr="003A6207" w:rsidSect="00F6260D">
      <w:pgSz w:w="15840" w:h="12240" w:orient="landscape"/>
      <w:pgMar w:top="36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5EAF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1483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4EA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7A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C24C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144C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08A8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06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DE65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6E6E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E4"/>
    <w:rsid w:val="000A3D5C"/>
    <w:rsid w:val="001B7828"/>
    <w:rsid w:val="00274582"/>
    <w:rsid w:val="00642511"/>
    <w:rsid w:val="00695C35"/>
    <w:rsid w:val="006F4DE4"/>
    <w:rsid w:val="00727F6C"/>
    <w:rsid w:val="00731373"/>
    <w:rsid w:val="00845946"/>
    <w:rsid w:val="008F700E"/>
    <w:rsid w:val="00A52E3A"/>
    <w:rsid w:val="00BA3015"/>
    <w:rsid w:val="00CB4D05"/>
    <w:rsid w:val="00D919CB"/>
    <w:rsid w:val="00E34183"/>
    <w:rsid w:val="00E65109"/>
    <w:rsid w:val="00EC25C2"/>
    <w:rsid w:val="00F6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E01E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95C35"/>
    <w:pPr>
      <w:spacing w:before="40" w:after="40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731373"/>
    <w:pPr>
      <w:outlineLvl w:val="0"/>
    </w:pPr>
    <w:rPr>
      <w:rFonts w:asciiTheme="majorHAnsi" w:hAnsiTheme="majorHAnsi"/>
      <w:b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rsid w:val="00727F6C"/>
    <w:pPr>
      <w:outlineLvl w:val="1"/>
    </w:pPr>
    <w:rPr>
      <w:rFonts w:ascii="Tahoma" w:hAnsi="Tahoma"/>
      <w:b/>
    </w:rPr>
  </w:style>
  <w:style w:type="paragraph" w:styleId="Heading3">
    <w:name w:val="heading 3"/>
    <w:basedOn w:val="Normal"/>
    <w:next w:val="Normal"/>
    <w:link w:val="Heading3Char"/>
    <w:semiHidden/>
    <w:unhideWhenUsed/>
    <w:rsid w:val="00727F6C"/>
    <w:pPr>
      <w:outlineLvl w:val="2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27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731373"/>
    <w:rPr>
      <w:rFonts w:ascii="Tahoma" w:hAnsi="Tahoma"/>
      <w:b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731373"/>
    <w:rPr>
      <w:rFonts w:ascii="Tahoma" w:hAnsi="Tahoma"/>
      <w:szCs w:val="24"/>
    </w:rPr>
  </w:style>
  <w:style w:type="paragraph" w:styleId="Title">
    <w:name w:val="Title"/>
    <w:basedOn w:val="Normal"/>
    <w:qFormat/>
    <w:rsid w:val="00731373"/>
    <w:pPr>
      <w:spacing w:after="480"/>
      <w:jc w:val="center"/>
      <w:outlineLvl w:val="0"/>
    </w:pPr>
    <w:rPr>
      <w:rFonts w:asciiTheme="majorHAnsi" w:hAnsiTheme="majorHAnsi" w:cs="Arial"/>
      <w:b/>
      <w:bCs/>
      <w:color w:val="632423" w:themeColor="accent2" w:themeShade="80"/>
      <w:kern w:val="28"/>
      <w:sz w:val="36"/>
      <w:szCs w:val="32"/>
    </w:rPr>
  </w:style>
  <w:style w:type="character" w:styleId="PlaceholderText">
    <w:name w:val="Placeholder Text"/>
    <w:basedOn w:val="DefaultParagraphFont"/>
    <w:uiPriority w:val="99"/>
    <w:semiHidden/>
    <w:rsid w:val="00731373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73137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31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solutionJSS/Library/Containers/com.microsoft.Word/Data/Macintosh%20HD:Users:resolutioncreatived:Downloads:TS10280997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66CF89-36F7-4B54-A189-58A8E689B5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HD:Users:resolutioncreatived:Downloads:TS102809977.dotx</Template>
  <TotalTime>1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Petition</vt:lpstr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Petition</dc:title>
  <dc:creator>Scott Stewart</dc:creator>
  <cp:keywords/>
  <cp:lastModifiedBy>Scott Stewart</cp:lastModifiedBy>
  <cp:revision>2</cp:revision>
  <cp:lastPrinted>2003-07-21T15:58:00Z</cp:lastPrinted>
  <dcterms:created xsi:type="dcterms:W3CDTF">2018-01-26T02:57:00Z</dcterms:created>
  <dcterms:modified xsi:type="dcterms:W3CDTF">2018-01-26T02:57:00Z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TC060891931033</vt:lpwstr>
  </property>
</Properties>
</file>